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DC" w:rsidRPr="00E01650" w:rsidRDefault="00542FDC" w:rsidP="00837D9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 шагов снятия напряжения</w:t>
      </w:r>
      <w:r w:rsidRPr="00E01650">
        <w:rPr>
          <w:rFonts w:ascii="Times New Roman" w:hAnsi="Times New Roman"/>
          <w:b/>
          <w:sz w:val="24"/>
          <w:szCs w:val="24"/>
        </w:rPr>
        <w:t xml:space="preserve"> во время самоизоляции</w:t>
      </w:r>
    </w:p>
    <w:p w:rsidR="00542FDC" w:rsidRPr="00E01650" w:rsidRDefault="00542FDC" w:rsidP="00837D9A">
      <w:pPr>
        <w:jc w:val="both"/>
        <w:rPr>
          <w:rFonts w:ascii="Times New Roman" w:hAnsi="Times New Roman"/>
          <w:sz w:val="24"/>
          <w:szCs w:val="24"/>
        </w:rPr>
      </w:pPr>
      <w:r w:rsidRPr="00E01650">
        <w:rPr>
          <w:rFonts w:ascii="Times New Roman" w:hAnsi="Times New Roman"/>
          <w:b/>
          <w:sz w:val="24"/>
          <w:szCs w:val="24"/>
        </w:rPr>
        <w:t>1)</w:t>
      </w:r>
      <w:r w:rsidRPr="00E01650">
        <w:rPr>
          <w:rFonts w:ascii="Times New Roman" w:hAnsi="Times New Roman"/>
          <w:sz w:val="24"/>
          <w:szCs w:val="24"/>
        </w:rPr>
        <w:t xml:space="preserve"> </w:t>
      </w:r>
      <w:r w:rsidRPr="00E01650">
        <w:rPr>
          <w:rFonts w:ascii="Times New Roman" w:hAnsi="Times New Roman"/>
          <w:b/>
          <w:sz w:val="24"/>
          <w:szCs w:val="24"/>
          <w:u w:val="single"/>
        </w:rPr>
        <w:t>Постарайтесь</w:t>
      </w:r>
      <w:r w:rsidRPr="00E01650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01650">
        <w:rPr>
          <w:rFonts w:ascii="Times New Roman" w:hAnsi="Times New Roman"/>
          <w:b/>
          <w:sz w:val="24"/>
          <w:szCs w:val="24"/>
          <w:u w:val="single"/>
        </w:rPr>
        <w:t>придерживаться режима</w:t>
      </w:r>
      <w:r w:rsidRPr="00E01650">
        <w:rPr>
          <w:rFonts w:ascii="Times New Roman" w:hAnsi="Times New Roman"/>
          <w:sz w:val="24"/>
          <w:szCs w:val="24"/>
        </w:rPr>
        <w:t>. Вместо того, чтобы рассматривать данную ситуацию как возможность для отдыха, лучше придерживаться привычного режима: ложиться и вставать в привычное время, выполнять гигиенические процедуры и следовать расписанию обычного дня насколько это возможно, включая приемы пищи в привычное время.</w:t>
      </w:r>
    </w:p>
    <w:p w:rsidR="00542FDC" w:rsidRPr="00E01650" w:rsidRDefault="00542FDC" w:rsidP="00837D9A">
      <w:pPr>
        <w:jc w:val="both"/>
        <w:rPr>
          <w:rFonts w:ascii="Times New Roman" w:hAnsi="Times New Roman"/>
          <w:sz w:val="24"/>
          <w:szCs w:val="24"/>
        </w:rPr>
      </w:pPr>
      <w:r w:rsidRPr="00E01650">
        <w:rPr>
          <w:rFonts w:ascii="Times New Roman" w:hAnsi="Times New Roman"/>
          <w:b/>
          <w:sz w:val="24"/>
          <w:szCs w:val="24"/>
        </w:rPr>
        <w:t xml:space="preserve">2) </w:t>
      </w:r>
      <w:r w:rsidRPr="00E01650">
        <w:rPr>
          <w:rFonts w:ascii="Times New Roman" w:hAnsi="Times New Roman"/>
          <w:b/>
          <w:sz w:val="24"/>
          <w:szCs w:val="24"/>
          <w:u w:val="single"/>
        </w:rPr>
        <w:t>Контролируйте поступающую информацию</w:t>
      </w:r>
      <w:r w:rsidRPr="00E01650">
        <w:rPr>
          <w:rFonts w:ascii="Times New Roman" w:hAnsi="Times New Roman"/>
          <w:color w:val="222222"/>
          <w:sz w:val="24"/>
          <w:szCs w:val="24"/>
          <w:u w:val="single"/>
        </w:rPr>
        <w:t>.</w:t>
      </w:r>
      <w:r w:rsidRPr="00E01650"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E01650">
        <w:rPr>
          <w:rFonts w:ascii="Times New Roman" w:hAnsi="Times New Roman"/>
          <w:sz w:val="24"/>
          <w:szCs w:val="24"/>
        </w:rPr>
        <w:t>Контролируйте объем и качество поступающей к вам информации: ее переизбыток способствует нарастанию тревоги и ухудшению общего состояния. Не читайте пересылку сообщений из мессенджеров, с комментариями жителей из других городов и стран, не пересылайте это членам семьи. Сократите посещение различных сообществ в сети с информацией о короновирусе, а также любых недостоверных источников касающихся этой темы.</w:t>
      </w:r>
    </w:p>
    <w:p w:rsidR="00542FDC" w:rsidRPr="00E01650" w:rsidRDefault="00542FDC" w:rsidP="00837D9A">
      <w:pPr>
        <w:jc w:val="both"/>
        <w:rPr>
          <w:rFonts w:ascii="Times New Roman" w:hAnsi="Times New Roman"/>
          <w:sz w:val="24"/>
          <w:szCs w:val="24"/>
        </w:rPr>
      </w:pPr>
      <w:r w:rsidRPr="00E01650">
        <w:rPr>
          <w:rFonts w:ascii="Times New Roman" w:hAnsi="Times New Roman"/>
          <w:b/>
          <w:sz w:val="24"/>
          <w:szCs w:val="24"/>
          <w:u w:val="single"/>
        </w:rPr>
        <w:t>3) Поддерживайте умственную и физическую активность</w:t>
      </w:r>
      <w:r w:rsidRPr="00E01650">
        <w:rPr>
          <w:rFonts w:ascii="Times New Roman" w:hAnsi="Times New Roman"/>
          <w:sz w:val="24"/>
          <w:szCs w:val="24"/>
        </w:rPr>
        <w:t>. Помогайте детям с домашним заданием, читайте интересную литературу, вовлекайте детей в решение задач соответствующих их возрасту. Не стоит забывать про игровую деятельность, а также про физические нагрузки, будь то танцы или, например, домашние соревнования (кто больше присядет, сделает отжиманий, покажет красивую растяжку).</w:t>
      </w:r>
    </w:p>
    <w:p w:rsidR="00542FDC" w:rsidRPr="00E01650" w:rsidRDefault="00542FDC" w:rsidP="00837D9A">
      <w:pPr>
        <w:jc w:val="both"/>
        <w:rPr>
          <w:rFonts w:ascii="Times New Roman" w:hAnsi="Times New Roman"/>
          <w:sz w:val="24"/>
          <w:szCs w:val="24"/>
        </w:rPr>
      </w:pPr>
      <w:r w:rsidRPr="00E01650">
        <w:rPr>
          <w:rFonts w:ascii="Times New Roman" w:hAnsi="Times New Roman"/>
          <w:b/>
          <w:sz w:val="24"/>
          <w:szCs w:val="24"/>
          <w:u w:val="single"/>
        </w:rPr>
        <w:t xml:space="preserve">4) Договоритесь с членами семьи об определенных часах, при которых каждый может заниматься своим делом. </w:t>
      </w:r>
      <w:r w:rsidRPr="00E01650">
        <w:rPr>
          <w:rFonts w:ascii="Times New Roman" w:hAnsi="Times New Roman"/>
          <w:sz w:val="24"/>
          <w:szCs w:val="24"/>
        </w:rPr>
        <w:t>Это важно для того, чтобы каждый член семьи имел собственное личное пространство, возможность уединиться, побыть один на один со своими мыслями и переживаниями, заняться тем, что его вдохновляет и успокаивает. Подобные меры позволяют сохранять равновесие и предовращают конфликты.</w:t>
      </w:r>
    </w:p>
    <w:p w:rsidR="00542FDC" w:rsidRDefault="00542FDC" w:rsidP="00837D9A">
      <w:pPr>
        <w:jc w:val="both"/>
        <w:rPr>
          <w:rFonts w:ascii="Times New Roman" w:hAnsi="Times New Roman"/>
          <w:sz w:val="24"/>
          <w:szCs w:val="24"/>
        </w:rPr>
      </w:pPr>
      <w:r w:rsidRPr="00E01650">
        <w:rPr>
          <w:rFonts w:ascii="Times New Roman" w:hAnsi="Times New Roman"/>
          <w:b/>
          <w:sz w:val="24"/>
          <w:szCs w:val="24"/>
          <w:u w:val="single"/>
        </w:rPr>
        <w:t>5) Позвольте себе расслабиться</w:t>
      </w:r>
      <w:r w:rsidRPr="00E01650">
        <w:rPr>
          <w:rFonts w:ascii="Times New Roman" w:hAnsi="Times New Roman"/>
          <w:sz w:val="24"/>
          <w:szCs w:val="24"/>
        </w:rPr>
        <w:t>. Сложно выходить гулять, но выйдите на балкон, просто посмотрите на небо, подышите воздухом, понаблюдайте за облаками, расслабьтесь в ванной, получите удовольствие во время игры с ребенком, освойте несколько успокаивающих дыхательных практик, позвольте себе быть в контакте с собой.</w:t>
      </w:r>
    </w:p>
    <w:p w:rsidR="00542FDC" w:rsidRPr="00E01650" w:rsidRDefault="00542FDC" w:rsidP="00837D9A">
      <w:pPr>
        <w:jc w:val="both"/>
        <w:rPr>
          <w:rFonts w:ascii="Times New Roman" w:hAnsi="Times New Roman"/>
          <w:sz w:val="24"/>
          <w:szCs w:val="24"/>
        </w:rPr>
      </w:pPr>
      <w:r w:rsidRPr="00E01650">
        <w:rPr>
          <w:rFonts w:ascii="Times New Roman" w:hAnsi="Times New Roman"/>
          <w:b/>
          <w:sz w:val="24"/>
          <w:szCs w:val="24"/>
          <w:u w:val="single"/>
        </w:rPr>
        <w:t>6) Обратитесь к себе.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Задайте себе вопросы: «Я могу это изменить? Что я могу изменить? Как я могу себя успокоить?» Важно научиться не просто гонять негативные мысли, а принять собственное бессилие в сложившейся ситуации, найти в себе ресурсы и начать что-то делать в тех условиях, которые мы сегодня имеем.</w:t>
      </w:r>
    </w:p>
    <w:p w:rsidR="00542FDC" w:rsidRPr="00E01650" w:rsidRDefault="00542FDC" w:rsidP="00837D9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7</w:t>
      </w:r>
      <w:r w:rsidRPr="00E01650">
        <w:rPr>
          <w:rFonts w:ascii="Times New Roman" w:hAnsi="Times New Roman"/>
          <w:b/>
          <w:sz w:val="24"/>
          <w:szCs w:val="24"/>
          <w:u w:val="single"/>
        </w:rPr>
        <w:t>) Проявляйте больше внимания и слов поддержки своим близким.</w:t>
      </w:r>
      <w:r w:rsidRPr="00E01650">
        <w:rPr>
          <w:rFonts w:ascii="Times New Roman" w:hAnsi="Times New Roman"/>
          <w:b/>
          <w:sz w:val="24"/>
          <w:szCs w:val="24"/>
        </w:rPr>
        <w:t xml:space="preserve"> </w:t>
      </w:r>
      <w:r w:rsidRPr="00E01650">
        <w:rPr>
          <w:rFonts w:ascii="Times New Roman" w:hAnsi="Times New Roman"/>
          <w:sz w:val="24"/>
          <w:szCs w:val="24"/>
        </w:rPr>
        <w:t>Особенно это касается детей и пожилых людей. Интересуйтесь их состоянием здоровья, проявляйте заботу, спрашивайте о том, что они чувствуют, справляются ли с тревогой и страхом на фоне текущих событий, говорите слова поддержки, о своей любви и не забывайте дарить им свои объятия.</w:t>
      </w:r>
    </w:p>
    <w:p w:rsidR="00542FDC" w:rsidRPr="00E01650" w:rsidRDefault="00542FDC" w:rsidP="00837D9A">
      <w:pPr>
        <w:jc w:val="both"/>
        <w:rPr>
          <w:rFonts w:ascii="Times New Roman" w:hAnsi="Times New Roman"/>
          <w:sz w:val="24"/>
          <w:szCs w:val="24"/>
        </w:rPr>
      </w:pPr>
    </w:p>
    <w:sectPr w:rsidR="00542FDC" w:rsidRPr="00E01650" w:rsidSect="005D3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7D9A"/>
    <w:rsid w:val="000E33A4"/>
    <w:rsid w:val="00214338"/>
    <w:rsid w:val="00403AC8"/>
    <w:rsid w:val="00542FDC"/>
    <w:rsid w:val="005D30E1"/>
    <w:rsid w:val="007720E5"/>
    <w:rsid w:val="007915D5"/>
    <w:rsid w:val="00837D9A"/>
    <w:rsid w:val="009568F5"/>
    <w:rsid w:val="00AD70BC"/>
    <w:rsid w:val="00B40025"/>
    <w:rsid w:val="00C36528"/>
    <w:rsid w:val="00C36FFE"/>
    <w:rsid w:val="00E01650"/>
    <w:rsid w:val="00F13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0E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381</Words>
  <Characters>2174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шагов снятия напряжения во время самоизоляции</dc:title>
  <dc:subject/>
  <dc:creator>Zverdvd.org</dc:creator>
  <cp:keywords/>
  <dc:description/>
  <cp:lastModifiedBy>Николай</cp:lastModifiedBy>
  <cp:revision>2</cp:revision>
  <dcterms:created xsi:type="dcterms:W3CDTF">2020-04-13T13:25:00Z</dcterms:created>
  <dcterms:modified xsi:type="dcterms:W3CDTF">2020-04-13T13:25:00Z</dcterms:modified>
</cp:coreProperties>
</file>